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55C9" w14:textId="1E8BEC98" w:rsidR="00440DED" w:rsidRDefault="00440DED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第</w:t>
      </w:r>
      <w:r w:rsidR="001A1A1E">
        <w:rPr>
          <w:rFonts w:hint="eastAsia"/>
        </w:rPr>
        <w:t>１１</w:t>
      </w:r>
      <w:r>
        <w:rPr>
          <w:rFonts w:hint="eastAsia"/>
        </w:rPr>
        <w:t>号様式</w:t>
      </w:r>
      <w:r w:rsidR="00FD7C70">
        <w:rPr>
          <w:rFonts w:hint="eastAsia"/>
        </w:rPr>
        <w:t>（</w:t>
      </w:r>
      <w:r>
        <w:rPr>
          <w:rFonts w:hint="eastAsia"/>
        </w:rPr>
        <w:t>第</w:t>
      </w:r>
      <w:r w:rsidR="001A1A1E">
        <w:rPr>
          <w:rFonts w:hint="eastAsia"/>
        </w:rPr>
        <w:t>５</w:t>
      </w:r>
      <w:r>
        <w:rPr>
          <w:rFonts w:hint="eastAsia"/>
        </w:rPr>
        <w:t>条関係</w:t>
      </w:r>
      <w:r w:rsidR="00FD7C70">
        <w:rPr>
          <w:rFonts w:hint="eastAsia"/>
        </w:rPr>
        <w:t>）</w:t>
      </w:r>
    </w:p>
    <w:p w14:paraId="6DF6F548" w14:textId="77777777" w:rsidR="00440DED" w:rsidRDefault="00440DED">
      <w:pPr>
        <w:wordWrap w:val="0"/>
        <w:overflowPunct w:val="0"/>
        <w:autoSpaceDE w:val="0"/>
        <w:autoSpaceDN w:val="0"/>
      </w:pPr>
    </w:p>
    <w:p w14:paraId="17B5228C" w14:textId="77777777" w:rsidR="00FD7C70" w:rsidRDefault="00FD7C70">
      <w:pPr>
        <w:wordWrap w:val="0"/>
        <w:overflowPunct w:val="0"/>
        <w:autoSpaceDE w:val="0"/>
        <w:autoSpaceDN w:val="0"/>
        <w:rPr>
          <w:rFonts w:hint="eastAsia"/>
        </w:rPr>
      </w:pPr>
    </w:p>
    <w:p w14:paraId="362CAF56" w14:textId="77777777" w:rsidR="00440DED" w:rsidRDefault="00440DED">
      <w:pPr>
        <w:wordWrap w:val="0"/>
        <w:overflowPunct w:val="0"/>
        <w:autoSpaceDE w:val="0"/>
        <w:autoSpaceDN w:val="0"/>
      </w:pPr>
    </w:p>
    <w:p w14:paraId="6B4F4A89" w14:textId="77777777" w:rsidR="00440DED" w:rsidRDefault="00440D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クリーニング師免許証再交付申請書</w:t>
      </w:r>
    </w:p>
    <w:p w14:paraId="5BEB50DF" w14:textId="77777777" w:rsidR="00440DED" w:rsidRDefault="00440DED">
      <w:pPr>
        <w:wordWrap w:val="0"/>
        <w:overflowPunct w:val="0"/>
        <w:autoSpaceDE w:val="0"/>
        <w:autoSpaceDN w:val="0"/>
      </w:pPr>
    </w:p>
    <w:p w14:paraId="6D8A5273" w14:textId="77777777" w:rsidR="00440DED" w:rsidRDefault="00440DED">
      <w:pPr>
        <w:wordWrap w:val="0"/>
        <w:overflowPunct w:val="0"/>
        <w:autoSpaceDE w:val="0"/>
        <w:autoSpaceDN w:val="0"/>
      </w:pPr>
    </w:p>
    <w:p w14:paraId="6E8A0501" w14:textId="77777777" w:rsidR="00440DED" w:rsidRDefault="00440DED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14:paraId="3FEEE1B0" w14:textId="77777777" w:rsidR="00440DED" w:rsidRDefault="00440DED">
      <w:pPr>
        <w:wordWrap w:val="0"/>
        <w:overflowPunct w:val="0"/>
        <w:autoSpaceDE w:val="0"/>
        <w:autoSpaceDN w:val="0"/>
      </w:pPr>
    </w:p>
    <w:p w14:paraId="4A54ED2F" w14:textId="77777777" w:rsidR="00440DED" w:rsidRDefault="00440DED">
      <w:pPr>
        <w:wordWrap w:val="0"/>
        <w:overflowPunct w:val="0"/>
        <w:autoSpaceDE w:val="0"/>
        <w:autoSpaceDN w:val="0"/>
      </w:pPr>
    </w:p>
    <w:p w14:paraId="371C1285" w14:textId="77777777" w:rsidR="00440DED" w:rsidRDefault="00440D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青森県知事　　　　殿</w:t>
      </w:r>
    </w:p>
    <w:p w14:paraId="62FC7359" w14:textId="77777777" w:rsidR="000B49AB" w:rsidRDefault="000B49AB">
      <w:pPr>
        <w:wordWrap w:val="0"/>
        <w:overflowPunct w:val="0"/>
        <w:autoSpaceDE w:val="0"/>
        <w:autoSpaceDN w:val="0"/>
      </w:pPr>
    </w:p>
    <w:p w14:paraId="4AFF481D" w14:textId="2215AE67" w:rsidR="00440DED" w:rsidRDefault="00440DED">
      <w:pPr>
        <w:wordWrap w:val="0"/>
        <w:overflowPunct w:val="0"/>
        <w:autoSpaceDE w:val="0"/>
        <w:autoSpaceDN w:val="0"/>
      </w:pPr>
    </w:p>
    <w:tbl>
      <w:tblPr>
        <w:tblpPr w:leftFromText="142" w:rightFromText="142" w:vertAnchor="text" w:tblpY="1"/>
        <w:tblOverlap w:val="never"/>
        <w:tblW w:w="2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"/>
        <w:gridCol w:w="1728"/>
        <w:gridCol w:w="381"/>
      </w:tblGrid>
      <w:tr w:rsidR="000B49AB" w14:paraId="087BDB0C" w14:textId="77777777" w:rsidTr="00E1400C">
        <w:trPr>
          <w:trHeight w:val="916"/>
        </w:trPr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12B9317E" w14:textId="3936CC1F" w:rsidR="000B49AB" w:rsidRDefault="000B49AB" w:rsidP="00E1400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</w:t>
            </w:r>
          </w:p>
        </w:tc>
        <w:tc>
          <w:tcPr>
            <w:tcW w:w="1728" w:type="dxa"/>
            <w:vAlign w:val="center"/>
          </w:tcPr>
          <w:p w14:paraId="65AC5A14" w14:textId="77777777" w:rsidR="000B49AB" w:rsidRDefault="000B49AB" w:rsidP="00E1400C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青森県収入証紙貼付</w:t>
            </w: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  <w:vAlign w:val="center"/>
          </w:tcPr>
          <w:p w14:paraId="2008B105" w14:textId="77777777" w:rsidR="000B49AB" w:rsidRDefault="000B49AB" w:rsidP="00E1400C">
            <w:pPr>
              <w:wordWrap w:val="0"/>
              <w:overflowPunct w:val="0"/>
              <w:autoSpaceDE w:val="0"/>
              <w:autoSpaceDN w:val="0"/>
              <w:ind w:right="1260"/>
            </w:pPr>
          </w:p>
        </w:tc>
      </w:tr>
    </w:tbl>
    <w:p w14:paraId="3664907C" w14:textId="7C2E34FA" w:rsidR="000B49AB" w:rsidRDefault="000B49AB" w:rsidP="0095683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                        住　　所</w:t>
      </w:r>
    </w:p>
    <w:p w14:paraId="7775B720" w14:textId="17C0D154" w:rsidR="000B49AB" w:rsidRDefault="000B49AB" w:rsidP="000B49AB">
      <w:pPr>
        <w:wordWrap w:val="0"/>
        <w:overflowPunct w:val="0"/>
        <w:autoSpaceDE w:val="0"/>
        <w:autoSpaceDN w:val="0"/>
        <w:ind w:right="1260"/>
      </w:pPr>
      <w:r>
        <w:rPr>
          <w:rFonts w:hint="eastAsia"/>
        </w:rPr>
        <w:t xml:space="preserve">　　　　　　　　　　　　　　　　　　　　　　　　 </w:t>
      </w:r>
      <w:r w:rsidR="0095683D">
        <w:rPr>
          <w:rFonts w:hint="eastAsia"/>
        </w:rPr>
        <w:t xml:space="preserve">　　　　　　　　　 </w:t>
      </w:r>
      <w:r>
        <w:rPr>
          <w:rFonts w:hint="eastAsia"/>
        </w:rPr>
        <w:t>氏　　名</w:t>
      </w:r>
    </w:p>
    <w:p w14:paraId="34E4EB8A" w14:textId="1406FAC5" w:rsidR="000B49AB" w:rsidRDefault="000B49AB" w:rsidP="000B49AB">
      <w:pPr>
        <w:wordWrap w:val="0"/>
        <w:overflowPunct w:val="0"/>
        <w:autoSpaceDE w:val="0"/>
        <w:autoSpaceDN w:val="0"/>
        <w:ind w:right="1260"/>
      </w:pPr>
    </w:p>
    <w:p w14:paraId="2E3C2A94" w14:textId="4C5A11AA" w:rsidR="00440DED" w:rsidRDefault="008141F7" w:rsidP="000B49AB">
      <w:pPr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生年月日　　年　　月　　日</w:t>
      </w:r>
      <w:r w:rsidR="00D0026A">
        <w:rPr>
          <w:rFonts w:hint="eastAsia"/>
        </w:rPr>
        <w:t>生</w:t>
      </w:r>
    </w:p>
    <w:p w14:paraId="7F252AD2" w14:textId="77777777" w:rsidR="000B49AB" w:rsidRDefault="000B49AB" w:rsidP="00941240">
      <w:pPr>
        <w:wordWrap w:val="0"/>
        <w:overflowPunct w:val="0"/>
        <w:autoSpaceDE w:val="0"/>
        <w:autoSpaceDN w:val="0"/>
        <w:ind w:right="420"/>
        <w:jc w:val="right"/>
      </w:pPr>
    </w:p>
    <w:p w14:paraId="553A3E4A" w14:textId="58E009C9" w:rsidR="00941240" w:rsidRDefault="00941240" w:rsidP="000B49AB">
      <w:pPr>
        <w:overflowPunct w:val="0"/>
        <w:autoSpaceDE w:val="0"/>
        <w:autoSpaceDN w:val="0"/>
        <w:ind w:right="1260" w:firstLineChars="2450" w:firstLine="5145"/>
      </w:pPr>
      <w:r>
        <w:rPr>
          <w:rFonts w:hint="eastAsia"/>
        </w:rPr>
        <w:t xml:space="preserve">性　　別　　　　　　　　　　</w:t>
      </w:r>
    </w:p>
    <w:p w14:paraId="2CF134D6" w14:textId="77777777" w:rsidR="000B49AB" w:rsidRPr="000B49AB" w:rsidRDefault="000B49AB" w:rsidP="00941240">
      <w:pPr>
        <w:wordWrap w:val="0"/>
        <w:overflowPunct w:val="0"/>
        <w:autoSpaceDE w:val="0"/>
        <w:autoSpaceDN w:val="0"/>
        <w:ind w:right="420"/>
        <w:jc w:val="right"/>
      </w:pPr>
    </w:p>
    <w:p w14:paraId="36748482" w14:textId="4FE8B193" w:rsidR="00941240" w:rsidRDefault="00941240" w:rsidP="000B49AB">
      <w:pPr>
        <w:overflowPunct w:val="0"/>
        <w:autoSpaceDE w:val="0"/>
        <w:autoSpaceDN w:val="0"/>
        <w:ind w:right="840" w:firstLineChars="2450" w:firstLine="5145"/>
        <w:rPr>
          <w:lang w:eastAsia="zh-CN"/>
        </w:rPr>
      </w:pPr>
      <w:r>
        <w:rPr>
          <w:rFonts w:hint="eastAsia"/>
          <w:lang w:eastAsia="zh-CN"/>
        </w:rPr>
        <w:t xml:space="preserve">個人番号　　　　　　　　　　</w:t>
      </w:r>
    </w:p>
    <w:p w14:paraId="2F0C5116" w14:textId="77777777" w:rsidR="00440DED" w:rsidRDefault="00440DED">
      <w:pPr>
        <w:wordWrap w:val="0"/>
        <w:overflowPunct w:val="0"/>
        <w:autoSpaceDE w:val="0"/>
        <w:autoSpaceDN w:val="0"/>
        <w:rPr>
          <w:lang w:eastAsia="zh-CN"/>
        </w:rPr>
      </w:pPr>
    </w:p>
    <w:p w14:paraId="068F7503" w14:textId="77777777" w:rsidR="00440DED" w:rsidRDefault="00440DED">
      <w:pPr>
        <w:wordWrap w:val="0"/>
        <w:overflowPunct w:val="0"/>
        <w:autoSpaceDE w:val="0"/>
        <w:autoSpaceDN w:val="0"/>
        <w:rPr>
          <w:lang w:eastAsia="zh-CN"/>
        </w:rPr>
      </w:pPr>
    </w:p>
    <w:p w14:paraId="4888BA86" w14:textId="77777777" w:rsidR="00440DED" w:rsidRDefault="00440DED">
      <w:pPr>
        <w:wordWrap w:val="0"/>
        <w:overflowPunct w:val="0"/>
        <w:autoSpaceDE w:val="0"/>
        <w:autoSpaceDN w:val="0"/>
      </w:pPr>
      <w:r>
        <w:rPr>
          <w:rFonts w:hint="eastAsia"/>
          <w:lang w:eastAsia="zh-CN"/>
        </w:rPr>
        <w:t xml:space="preserve">　　</w:t>
      </w:r>
      <w:r>
        <w:rPr>
          <w:rFonts w:hint="eastAsia"/>
        </w:rPr>
        <w:t>下記によりクリーニング師免許証の再交付を受けたいので申請します。</w:t>
      </w:r>
    </w:p>
    <w:p w14:paraId="406876A1" w14:textId="77777777" w:rsidR="00440DED" w:rsidRDefault="00440DED">
      <w:pPr>
        <w:wordWrap w:val="0"/>
        <w:overflowPunct w:val="0"/>
        <w:autoSpaceDE w:val="0"/>
        <w:autoSpaceDN w:val="0"/>
      </w:pPr>
    </w:p>
    <w:p w14:paraId="029BD110" w14:textId="77777777" w:rsidR="00440DED" w:rsidRDefault="00440DED">
      <w:pPr>
        <w:wordWrap w:val="0"/>
        <w:overflowPunct w:val="0"/>
        <w:autoSpaceDE w:val="0"/>
        <w:autoSpaceDN w:val="0"/>
      </w:pPr>
    </w:p>
    <w:p w14:paraId="2EB00CBC" w14:textId="77777777" w:rsidR="00440DED" w:rsidRDefault="00440DED">
      <w:pPr>
        <w:wordWrap w:val="0"/>
        <w:overflowPunct w:val="0"/>
        <w:autoSpaceDE w:val="0"/>
        <w:autoSpaceDN w:val="0"/>
        <w:jc w:val="center"/>
        <w:rPr>
          <w:lang w:eastAsia="zh-CN"/>
        </w:rPr>
      </w:pPr>
      <w:r>
        <w:rPr>
          <w:rFonts w:hint="eastAsia"/>
          <w:lang w:eastAsia="zh-CN"/>
        </w:rPr>
        <w:t>記</w:t>
      </w:r>
    </w:p>
    <w:p w14:paraId="1A78C3C0" w14:textId="77777777" w:rsidR="000B49AB" w:rsidRDefault="000B49AB">
      <w:pPr>
        <w:wordWrap w:val="0"/>
        <w:overflowPunct w:val="0"/>
        <w:autoSpaceDE w:val="0"/>
        <w:autoSpaceDN w:val="0"/>
        <w:jc w:val="center"/>
        <w:rPr>
          <w:lang w:eastAsia="zh-CN"/>
        </w:rPr>
      </w:pPr>
    </w:p>
    <w:p w14:paraId="32E54B70" w14:textId="77777777" w:rsidR="00440DED" w:rsidRDefault="00440DED">
      <w:pPr>
        <w:wordWrap w:val="0"/>
        <w:overflowPunct w:val="0"/>
        <w:autoSpaceDE w:val="0"/>
        <w:autoSpaceDN w:val="0"/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 w:rsidR="001A1A1E">
        <w:rPr>
          <w:rFonts w:hint="eastAsia"/>
          <w:lang w:eastAsia="zh-CN"/>
        </w:rPr>
        <w:t>１</w:t>
      </w:r>
      <w:r>
        <w:rPr>
          <w:rFonts w:hint="eastAsia"/>
          <w:lang w:eastAsia="zh-CN"/>
        </w:rPr>
        <w:t xml:space="preserve">　</w:t>
      </w:r>
      <w:r>
        <w:rPr>
          <w:rFonts w:hint="eastAsia"/>
          <w:spacing w:val="30"/>
          <w:lang w:eastAsia="zh-CN"/>
        </w:rPr>
        <w:t>登録番</w:t>
      </w:r>
      <w:r>
        <w:rPr>
          <w:rFonts w:hint="eastAsia"/>
          <w:lang w:eastAsia="zh-CN"/>
        </w:rPr>
        <w:t>号　　　　　　　　　　　第　　　　　　　号</w:t>
      </w:r>
    </w:p>
    <w:p w14:paraId="218BC894" w14:textId="77777777" w:rsidR="00440DED" w:rsidRDefault="00440DED">
      <w:pPr>
        <w:wordWrap w:val="0"/>
        <w:overflowPunct w:val="0"/>
        <w:autoSpaceDE w:val="0"/>
        <w:autoSpaceDN w:val="0"/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 w:rsidR="001A1A1E">
        <w:rPr>
          <w:rFonts w:hint="eastAsia"/>
          <w:lang w:eastAsia="zh-CN"/>
        </w:rPr>
        <w:t>２</w:t>
      </w:r>
      <w:r>
        <w:rPr>
          <w:rFonts w:hint="eastAsia"/>
          <w:lang w:eastAsia="zh-CN"/>
        </w:rPr>
        <w:t xml:space="preserve">　登録年月日　　　　　　　　　　　年　　　月　　　日</w:t>
      </w:r>
    </w:p>
    <w:p w14:paraId="0A9A94C9" w14:textId="77777777" w:rsidR="00440DED" w:rsidRDefault="00440DED">
      <w:pPr>
        <w:wordWrap w:val="0"/>
        <w:overflowPunct w:val="0"/>
        <w:autoSpaceDE w:val="0"/>
        <w:autoSpaceDN w:val="0"/>
      </w:pPr>
      <w:r>
        <w:rPr>
          <w:rFonts w:hint="eastAsia"/>
          <w:lang w:eastAsia="zh-CN"/>
        </w:rPr>
        <w:t xml:space="preserve">　</w:t>
      </w:r>
      <w:r w:rsidR="001A1A1E">
        <w:rPr>
          <w:rFonts w:hint="eastAsia"/>
        </w:rPr>
        <w:t>３</w:t>
      </w:r>
      <w:r>
        <w:rPr>
          <w:rFonts w:hint="eastAsia"/>
        </w:rPr>
        <w:t xml:space="preserve">　</w:t>
      </w:r>
      <w:r>
        <w:rPr>
          <w:rFonts w:hint="eastAsia"/>
          <w:spacing w:val="30"/>
        </w:rPr>
        <w:t>申請理</w:t>
      </w:r>
      <w:r>
        <w:rPr>
          <w:rFonts w:hint="eastAsia"/>
        </w:rPr>
        <w:t>由　　　　　　　　　　　き損　　　　　亡失</w:t>
      </w:r>
    </w:p>
    <w:p w14:paraId="674A8D47" w14:textId="77777777" w:rsidR="00440DED" w:rsidRDefault="00440D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1A1A1E">
        <w:rPr>
          <w:rFonts w:hint="eastAsia"/>
        </w:rPr>
        <w:t>４</w:t>
      </w:r>
      <w:r>
        <w:rPr>
          <w:rFonts w:hint="eastAsia"/>
        </w:rPr>
        <w:t xml:space="preserve">　申請理由の生じた年月日　　　　　　　年　　月　　日</w:t>
      </w:r>
    </w:p>
    <w:p w14:paraId="321AC7B8" w14:textId="77777777" w:rsidR="00440DED" w:rsidRDefault="00440D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添付書類　き損の場合は、その免許証</w:t>
      </w:r>
    </w:p>
    <w:p w14:paraId="486C9909" w14:textId="77777777" w:rsidR="00440DED" w:rsidRDefault="00440DED">
      <w:pPr>
        <w:wordWrap w:val="0"/>
        <w:overflowPunct w:val="0"/>
        <w:autoSpaceDE w:val="0"/>
        <w:autoSpaceDN w:val="0"/>
      </w:pPr>
    </w:p>
    <w:p w14:paraId="0937DB25" w14:textId="77777777" w:rsidR="00440DED" w:rsidRDefault="00440DED">
      <w:pPr>
        <w:wordWrap w:val="0"/>
        <w:overflowPunct w:val="0"/>
        <w:autoSpaceDE w:val="0"/>
        <w:autoSpaceDN w:val="0"/>
      </w:pPr>
    </w:p>
    <w:p w14:paraId="3EDECAFF" w14:textId="77777777" w:rsidR="00440DED" w:rsidRDefault="00440D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注　用紙の大きさは、日本産業規格</w:t>
      </w:r>
      <w:r w:rsidR="001A1A1E">
        <w:rPr>
          <w:rFonts w:hint="eastAsia"/>
        </w:rPr>
        <w:t>Ａ４</w:t>
      </w:r>
      <w:r>
        <w:rPr>
          <w:rFonts w:hint="eastAsia"/>
        </w:rPr>
        <w:t>縦長とする。</w:t>
      </w:r>
    </w:p>
    <w:sectPr w:rsidR="00440DE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10865" w14:textId="77777777" w:rsidR="006D4F16" w:rsidRDefault="006D4F16" w:rsidP="00391C2A">
      <w:r>
        <w:separator/>
      </w:r>
    </w:p>
  </w:endnote>
  <w:endnote w:type="continuationSeparator" w:id="0">
    <w:p w14:paraId="2CA873D4" w14:textId="77777777" w:rsidR="006D4F16" w:rsidRDefault="006D4F16" w:rsidP="0039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C494" w14:textId="77777777" w:rsidR="006D4F16" w:rsidRDefault="006D4F16" w:rsidP="00391C2A">
      <w:r>
        <w:separator/>
      </w:r>
    </w:p>
  </w:footnote>
  <w:footnote w:type="continuationSeparator" w:id="0">
    <w:p w14:paraId="5C4072A5" w14:textId="77777777" w:rsidR="006D4F16" w:rsidRDefault="006D4F16" w:rsidP="00391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DED"/>
    <w:rsid w:val="00035E03"/>
    <w:rsid w:val="00097A1C"/>
    <w:rsid w:val="000B49AB"/>
    <w:rsid w:val="0010791D"/>
    <w:rsid w:val="001A1A1E"/>
    <w:rsid w:val="002718E6"/>
    <w:rsid w:val="00391C2A"/>
    <w:rsid w:val="00440DED"/>
    <w:rsid w:val="004E7A86"/>
    <w:rsid w:val="0057319D"/>
    <w:rsid w:val="00640DC6"/>
    <w:rsid w:val="006D4F16"/>
    <w:rsid w:val="007435A2"/>
    <w:rsid w:val="008141F7"/>
    <w:rsid w:val="0091703C"/>
    <w:rsid w:val="00941240"/>
    <w:rsid w:val="0095683D"/>
    <w:rsid w:val="00B25386"/>
    <w:rsid w:val="00B472BA"/>
    <w:rsid w:val="00B75DBC"/>
    <w:rsid w:val="00C96404"/>
    <w:rsid w:val="00D0026A"/>
    <w:rsid w:val="00DC3C5F"/>
    <w:rsid w:val="00F82415"/>
    <w:rsid w:val="00FD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7E84D6"/>
  <w14:defaultImageDpi w14:val="0"/>
  <w15:docId w15:val="{C631DC0C-1821-42AC-BD76-C9CD7E20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　雅姫</dc:creator>
  <cp:keywords/>
  <dc:description/>
  <cp:lastModifiedBy>笹田　雅姫</cp:lastModifiedBy>
  <cp:revision>7</cp:revision>
  <cp:lastPrinted>2026-06-24T06:35:00Z</cp:lastPrinted>
  <dcterms:created xsi:type="dcterms:W3CDTF">2026-06-23T00:44:00Z</dcterms:created>
  <dcterms:modified xsi:type="dcterms:W3CDTF">2026-08-12T04:40:00Z</dcterms:modified>
</cp:coreProperties>
</file>